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>
        <w:tc>
          <w:tcPr>
            <w:tcW w:w="11016" w:type="dxa"/>
            <w:shd w:val="clear" w:color="auto" w:fill="1F3864" w:themeFill="accent1" w:themeFillShade="80"/>
          </w:tcPr>
          <w:p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EB5B7C">
              <w:t>October</w:t>
            </w:r>
            <w:r>
              <w:fldChar w:fldCharType="end"/>
            </w:r>
          </w:p>
        </w:tc>
      </w:tr>
      <w:tr w:rsidR="00EA415B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EB5B7C">
              <w:t>2023</w:t>
            </w:r>
            <w:r>
              <w:fldChar w:fldCharType="end"/>
            </w:r>
          </w:p>
        </w:tc>
      </w:tr>
      <w:tr w:rsidR="00EA415B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:rsidR="00EA415B" w:rsidRDefault="00EB5B7C">
            <w:pPr>
              <w:pStyle w:val="Subtitle"/>
            </w:pPr>
            <w:r>
              <w:t>Glasgow Scottie Band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:rsidR="00EA415B" w:rsidRDefault="00EB5B7C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454C6CAF" wp14:editId="1FF2551C">
                  <wp:extent cx="2543810" cy="210312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lasgow Show Shirt 2023 (1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A415B" w:rsidRDefault="00EA415B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:rsidR="00EA415B" w:rsidRDefault="00EA415B">
            <w:pPr>
              <w:jc w:val="center"/>
            </w:pP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29"/>
        <w:gridCol w:w="1534"/>
        <w:gridCol w:w="1535"/>
        <w:gridCol w:w="1549"/>
        <w:gridCol w:w="1541"/>
        <w:gridCol w:w="1531"/>
        <w:gridCol w:w="1565"/>
      </w:tblGrid>
      <w:tr w:rsidR="00EA415B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12CA851197F64203AAA91C803B3E96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:rsidR="00EA415B" w:rsidRDefault="009233E8">
            <w:pPr>
              <w:pStyle w:val="Days"/>
            </w:pPr>
            <w:sdt>
              <w:sdtPr>
                <w:id w:val="2141225648"/>
                <w:placeholder>
                  <w:docPart w:val="86F612CADC7C4A9A9F355024B18C1A5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:rsidR="00EA415B" w:rsidRDefault="009233E8">
            <w:pPr>
              <w:pStyle w:val="Days"/>
            </w:pPr>
            <w:sdt>
              <w:sdtPr>
                <w:id w:val="-225834277"/>
                <w:placeholder>
                  <w:docPart w:val="ADE16FCEBE2A4B29B871B41BFE5353D1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:rsidR="00EA415B" w:rsidRDefault="009233E8">
            <w:pPr>
              <w:pStyle w:val="Days"/>
            </w:pPr>
            <w:sdt>
              <w:sdtPr>
                <w:id w:val="-1121838800"/>
                <w:placeholder>
                  <w:docPart w:val="0A805785EA4346CEA7174FD7F3148C71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:rsidR="00EA415B" w:rsidRDefault="009233E8">
            <w:pPr>
              <w:pStyle w:val="Days"/>
            </w:pPr>
            <w:sdt>
              <w:sdtPr>
                <w:id w:val="-1805692476"/>
                <w:placeholder>
                  <w:docPart w:val="2F4A6E40B9DF4380B351714619FA863A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:rsidR="00EA415B" w:rsidRDefault="009233E8">
            <w:pPr>
              <w:pStyle w:val="Days"/>
            </w:pPr>
            <w:sdt>
              <w:sdtPr>
                <w:id w:val="815225377"/>
                <w:placeholder>
                  <w:docPart w:val="CB8DAB7E77BD4B839FD3265D81FE9345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:rsidR="00EA415B" w:rsidRDefault="009233E8">
            <w:pPr>
              <w:pStyle w:val="Days"/>
            </w:pPr>
            <w:sdt>
              <w:sdtPr>
                <w:id w:val="36251574"/>
                <w:placeholder>
                  <w:docPart w:val="520AFF0264D94E17B728D43795103D32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:rsidTr="00EA415B">
        <w:tc>
          <w:tcPr>
            <w:tcW w:w="1536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B5B7C"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 w:rsidR="00EB5B7C">
              <w:fldChar w:fldCharType="separate"/>
            </w:r>
            <w:r w:rsidR="00EB5B7C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B5B7C"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EB5B7C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EB5B7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EB5B7C">
              <w:fldChar w:fldCharType="separate"/>
            </w:r>
            <w:r w:rsidR="00EB5B7C">
              <w:rPr>
                <w:noProof/>
              </w:rPr>
              <w:instrText>2</w:instrText>
            </w:r>
            <w:r>
              <w:fldChar w:fldCharType="end"/>
            </w:r>
            <w:r w:rsidR="00EB5B7C">
              <w:fldChar w:fldCharType="separate"/>
            </w:r>
            <w:r w:rsidR="00EB5B7C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B5B7C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EB5B7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EB5B7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EB5B7C">
              <w:fldChar w:fldCharType="separate"/>
            </w:r>
            <w:r w:rsidR="00EB5B7C">
              <w:rPr>
                <w:noProof/>
              </w:rPr>
              <w:instrText>3</w:instrText>
            </w:r>
            <w:r>
              <w:fldChar w:fldCharType="end"/>
            </w:r>
            <w:r w:rsidR="00EB5B7C">
              <w:fldChar w:fldCharType="separate"/>
            </w:r>
            <w:r w:rsidR="00EB5B7C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B5B7C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EB5B7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EB5B7C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EB5B7C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B5B7C"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EB5B7C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EB5B7C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EB5B7C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B5B7C"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EB5B7C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EB5B7C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EB5B7C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B5B7C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EB5B7C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EB5B7C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EB5B7C">
              <w:rPr>
                <w:noProof/>
              </w:rPr>
              <w:t>7</w:t>
            </w:r>
            <w:r>
              <w:fldChar w:fldCharType="end"/>
            </w:r>
          </w:p>
        </w:tc>
      </w:tr>
      <w:tr w:rsidR="00EA415B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B5B7C">
            <w:r>
              <w:t>Fall Break</w:t>
            </w:r>
          </w:p>
          <w:p w:rsidR="00EB5B7C" w:rsidRDefault="00EB5B7C">
            <w:r>
              <w:t>No Practice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>Fall Break</w:t>
            </w:r>
          </w:p>
          <w:p w:rsidR="00EA415B" w:rsidRDefault="00EB5B7C" w:rsidP="00EB5B7C">
            <w:r>
              <w:t>No Practice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>Fall Break</w:t>
            </w:r>
          </w:p>
          <w:p w:rsidR="00EA415B" w:rsidRDefault="00EB5B7C" w:rsidP="00EB5B7C">
            <w:r>
              <w:t>No Practice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Pr="00EB5B7C" w:rsidRDefault="00EB5B7C">
            <w:pPr>
              <w:rPr>
                <w:sz w:val="16"/>
                <w:szCs w:val="16"/>
              </w:rPr>
            </w:pPr>
            <w:r w:rsidRPr="00EB5B7C">
              <w:rPr>
                <w:sz w:val="16"/>
                <w:szCs w:val="16"/>
              </w:rPr>
              <w:t>Fall Break</w:t>
            </w:r>
          </w:p>
          <w:p w:rsidR="00EB5B7C" w:rsidRDefault="00EB5B7C">
            <w:r>
              <w:rPr>
                <w:sz w:val="16"/>
                <w:szCs w:val="16"/>
              </w:rPr>
              <w:t>PRACTICE</w:t>
            </w:r>
            <w:r w:rsidRPr="00EB5B7C">
              <w:rPr>
                <w:sz w:val="16"/>
                <w:szCs w:val="16"/>
              </w:rPr>
              <w:t>8am-5pm MANDATORY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Pr="00EB5B7C" w:rsidRDefault="00EB5B7C" w:rsidP="00EB5B7C">
            <w:pPr>
              <w:rPr>
                <w:sz w:val="16"/>
                <w:szCs w:val="16"/>
              </w:rPr>
            </w:pPr>
            <w:r w:rsidRPr="00EB5B7C">
              <w:rPr>
                <w:sz w:val="16"/>
                <w:szCs w:val="16"/>
              </w:rPr>
              <w:t>Fall Break</w:t>
            </w:r>
          </w:p>
          <w:p w:rsidR="00EA415B" w:rsidRDefault="00EB5B7C" w:rsidP="00EB5B7C">
            <w:r>
              <w:rPr>
                <w:sz w:val="16"/>
                <w:szCs w:val="16"/>
              </w:rPr>
              <w:t>PRACTICE</w:t>
            </w:r>
            <w:r w:rsidRPr="00EB5B7C">
              <w:rPr>
                <w:sz w:val="16"/>
                <w:szCs w:val="16"/>
              </w:rPr>
              <w:t>8am-5pm MANDATORY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B5B7C">
            <w:r>
              <w:t>PRACTICE</w:t>
            </w:r>
          </w:p>
          <w:p w:rsidR="00EB5B7C" w:rsidRDefault="00EB5B7C">
            <w:r>
              <w:t>8am-5pm</w:t>
            </w:r>
          </w:p>
          <w:p w:rsidR="00EB5B7C" w:rsidRDefault="00EB5B7C">
            <w:r>
              <w:t>MANDATORY</w:t>
            </w:r>
          </w:p>
        </w:tc>
      </w:tr>
      <w:tr w:rsidR="00EA415B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EB5B7C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EB5B7C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EB5B7C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EB5B7C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EB5B7C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EB5B7C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EB5B7C">
              <w:rPr>
                <w:noProof/>
              </w:rPr>
              <w:t>14</w:t>
            </w:r>
            <w:r>
              <w:fldChar w:fldCharType="end"/>
            </w:r>
          </w:p>
        </w:tc>
      </w:tr>
      <w:tr w:rsidR="00EA415B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B5B7C">
            <w:r>
              <w:t>Practice</w:t>
            </w:r>
          </w:p>
          <w:p w:rsidR="00EB5B7C" w:rsidRDefault="00EB5B7C">
            <w:r>
              <w:t>3:30-5:15pm</w:t>
            </w:r>
          </w:p>
          <w:p w:rsidR="00EB5B7C" w:rsidRDefault="00EB5B7C">
            <w:r>
              <w:t>Columbus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>
            <w:r>
              <w:t xml:space="preserve">Practice </w:t>
            </w:r>
          </w:p>
          <w:p w:rsidR="00EA415B" w:rsidRDefault="00EB5B7C">
            <w:r>
              <w:t>3:30-6:45pm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B5B7C">
            <w:r>
              <w:t>No Practice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 xml:space="preserve">Practice </w:t>
            </w:r>
          </w:p>
          <w:p w:rsidR="00EA415B" w:rsidRDefault="00EB5B7C" w:rsidP="00EB5B7C">
            <w:r>
              <w:t>3:30-6:45pm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Pr="00EB5B7C" w:rsidRDefault="00EB5B7C">
            <w:pPr>
              <w:rPr>
                <w:sz w:val="16"/>
                <w:szCs w:val="16"/>
              </w:rPr>
            </w:pPr>
            <w:r w:rsidRPr="00EB5B7C">
              <w:rPr>
                <w:sz w:val="16"/>
                <w:szCs w:val="16"/>
              </w:rPr>
              <w:t xml:space="preserve">Practice </w:t>
            </w:r>
          </w:p>
          <w:p w:rsidR="00EA415B" w:rsidRPr="00EB5B7C" w:rsidRDefault="00EB5B7C">
            <w:pPr>
              <w:rPr>
                <w:sz w:val="16"/>
                <w:szCs w:val="16"/>
              </w:rPr>
            </w:pPr>
            <w:r w:rsidRPr="00EB5B7C">
              <w:rPr>
                <w:sz w:val="16"/>
                <w:szCs w:val="16"/>
              </w:rPr>
              <w:t>3:30-5pm</w:t>
            </w:r>
          </w:p>
          <w:p w:rsidR="00EB5B7C" w:rsidRPr="00EB5B7C" w:rsidRDefault="00EB5B7C">
            <w:pPr>
              <w:rPr>
                <w:sz w:val="16"/>
                <w:szCs w:val="16"/>
              </w:rPr>
            </w:pPr>
            <w:r w:rsidRPr="00EB5B7C">
              <w:rPr>
                <w:sz w:val="16"/>
                <w:szCs w:val="16"/>
              </w:rPr>
              <w:t>Football Game vs Hart Co 7pm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B5B7C">
            <w:r>
              <w:t>Contest TBA</w:t>
            </w:r>
          </w:p>
        </w:tc>
      </w:tr>
      <w:tr w:rsidR="00EA415B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EB5B7C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EB5B7C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EB5B7C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EB5B7C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EB5B7C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EB5B7C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EB5B7C">
              <w:rPr>
                <w:noProof/>
              </w:rPr>
              <w:t>21</w:t>
            </w:r>
            <w:r>
              <w:fldChar w:fldCharType="end"/>
            </w:r>
          </w:p>
        </w:tc>
      </w:tr>
      <w:tr w:rsidR="00EA415B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682FA7" w:rsidRDefault="00EB5B7C">
            <w:r>
              <w:t>Practice</w:t>
            </w:r>
          </w:p>
          <w:p w:rsidR="00EA415B" w:rsidRDefault="00EB5B7C">
            <w:r>
              <w:t xml:space="preserve"> 3:30-5:15pm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 xml:space="preserve">Practice </w:t>
            </w:r>
          </w:p>
          <w:p w:rsidR="00EA415B" w:rsidRDefault="00EB5B7C" w:rsidP="00EB5B7C">
            <w:r>
              <w:t>3:30-6:45pm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B5B7C">
            <w:r>
              <w:t>No Practice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 xml:space="preserve">Practice </w:t>
            </w:r>
          </w:p>
          <w:p w:rsidR="00EA415B" w:rsidRDefault="00EB5B7C" w:rsidP="00EB5B7C">
            <w:r>
              <w:t>3:30-6:45pm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 xml:space="preserve">Practice </w:t>
            </w:r>
          </w:p>
          <w:p w:rsidR="00EA415B" w:rsidRDefault="00EB5B7C" w:rsidP="00EB5B7C">
            <w:r>
              <w:t>3:30-6:45pm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B5B7C">
            <w:r>
              <w:t>KMEA STATE REGIONAL QUARTERFINALS LOCATION TBA</w:t>
            </w:r>
          </w:p>
        </w:tc>
      </w:tr>
      <w:tr w:rsidR="00EA415B" w:rsidTr="00EB5B7C">
        <w:trPr>
          <w:trHeight w:val="255"/>
        </w:trPr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EB5B7C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EB5B7C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EB5B7C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EB5B7C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EB5B7C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EB5B7C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EB5B7C">
              <w:rPr>
                <w:noProof/>
              </w:rPr>
              <w:t>28</w:t>
            </w:r>
            <w:r>
              <w:fldChar w:fldCharType="end"/>
            </w:r>
          </w:p>
        </w:tc>
      </w:tr>
      <w:tr w:rsidR="00EA415B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682FA7" w:rsidRDefault="00682FA7" w:rsidP="00682FA7">
            <w:r>
              <w:t>Practice</w:t>
            </w:r>
          </w:p>
          <w:p w:rsidR="00EA415B" w:rsidRDefault="00682FA7" w:rsidP="00682FA7">
            <w:r>
              <w:t xml:space="preserve"> 3:30-5:15pm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 xml:space="preserve">Practice </w:t>
            </w:r>
          </w:p>
          <w:p w:rsidR="00EA415B" w:rsidRDefault="00EB5B7C" w:rsidP="00EB5B7C">
            <w:r>
              <w:t>3:30-6:45pm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B5B7C">
            <w:r>
              <w:t>No Practice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 xml:space="preserve">Practice </w:t>
            </w:r>
          </w:p>
          <w:p w:rsidR="00EA415B" w:rsidRDefault="00EB5B7C" w:rsidP="00EB5B7C">
            <w:r>
              <w:t>3:30-6:45pm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EB5B7C" w:rsidRDefault="00EB5B7C" w:rsidP="00EB5B7C">
            <w:r>
              <w:t xml:space="preserve">Practice </w:t>
            </w:r>
          </w:p>
          <w:p w:rsidR="00EA415B" w:rsidRDefault="00EB5B7C" w:rsidP="00EB5B7C">
            <w:r>
              <w:t>3:30-6:45pm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Pr="00EB5B7C" w:rsidRDefault="00EB5B7C">
            <w:pPr>
              <w:rPr>
                <w:sz w:val="16"/>
                <w:szCs w:val="16"/>
              </w:rPr>
            </w:pPr>
            <w:r w:rsidRPr="00EB5B7C">
              <w:rPr>
                <w:sz w:val="16"/>
                <w:szCs w:val="16"/>
              </w:rPr>
              <w:t>KMEA STATE CHAMPIONSHIP SEMI FINALS/FINALS LOCATION TBA</w:t>
            </w:r>
          </w:p>
        </w:tc>
      </w:tr>
      <w:tr w:rsidR="00EA415B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EB5B7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EB5B7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B5B7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EB5B7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EB5B7C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EB5B7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EB5B7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B5B7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EB5B7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EB5B7C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EB5B7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EB5B7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B5B7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EB5B7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EB5B7C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EB5B7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EB5B7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B5B7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9A7C5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EB5B7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9A7C5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B5B7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9A7C5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EB5B7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9A7C5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B5B7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9A7C5B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B5B7C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EB5B7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9A7C5B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B5B7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EA415B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</w:tr>
      <w:tr w:rsidR="00EA415B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EB5B7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EB5B7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:rsidR="00EA415B" w:rsidRDefault="00EA415B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:rsidR="00EA415B" w:rsidRDefault="00EA415B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:rsidR="00EA415B" w:rsidRDefault="00EA415B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:rsidR="00EA415B" w:rsidRDefault="00EA415B">
            <w:pPr>
              <w:pStyle w:val="Dates"/>
            </w:pPr>
          </w:p>
        </w:tc>
      </w:tr>
      <w:tr w:rsidR="00EA415B" w:rsidTr="00EA415B">
        <w:trPr>
          <w:trHeight w:hRule="exact" w:val="864"/>
        </w:trPr>
        <w:tc>
          <w:tcPr>
            <w:tcW w:w="1536" w:type="dxa"/>
          </w:tcPr>
          <w:p w:rsidR="00EA415B" w:rsidRDefault="00EA415B"/>
        </w:tc>
        <w:tc>
          <w:tcPr>
            <w:tcW w:w="1538" w:type="dxa"/>
          </w:tcPr>
          <w:p w:rsidR="00EA415B" w:rsidRDefault="00EA415B"/>
        </w:tc>
        <w:tc>
          <w:tcPr>
            <w:tcW w:w="1540" w:type="dxa"/>
          </w:tcPr>
          <w:p w:rsidR="00EA415B" w:rsidRDefault="00EA415B"/>
        </w:tc>
        <w:tc>
          <w:tcPr>
            <w:tcW w:w="1552" w:type="dxa"/>
          </w:tcPr>
          <w:p w:rsidR="00EA415B" w:rsidRDefault="00EA415B"/>
        </w:tc>
        <w:tc>
          <w:tcPr>
            <w:tcW w:w="1543" w:type="dxa"/>
          </w:tcPr>
          <w:p w:rsidR="00EA415B" w:rsidRDefault="00EA415B"/>
        </w:tc>
        <w:tc>
          <w:tcPr>
            <w:tcW w:w="1533" w:type="dxa"/>
          </w:tcPr>
          <w:p w:rsidR="00EA415B" w:rsidRDefault="00EA415B"/>
        </w:tc>
        <w:tc>
          <w:tcPr>
            <w:tcW w:w="1542" w:type="dxa"/>
          </w:tcPr>
          <w:p w:rsidR="00EA415B" w:rsidRDefault="00EA415B"/>
        </w:tc>
      </w:tr>
    </w:tbl>
    <w:sdt>
      <w:sdtPr>
        <w:id w:val="31938234"/>
        <w:placeholder>
          <w:docPart w:val="AE41FA10E34147E2823C1886EB6B314A"/>
        </w:placeholder>
        <w:temporary/>
        <w:showingPlcHdr/>
        <w15:appearance w15:val="hidden"/>
      </w:sdtPr>
      <w:sdtEndPr/>
      <w:sdtContent>
        <w:p w:rsidR="00EA415B" w:rsidRDefault="00375B27">
          <w:pPr>
            <w:pStyle w:val="Quote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sdtContent>
    </w:sdt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33E8" w:rsidRDefault="009233E8">
      <w:pPr>
        <w:spacing w:before="0" w:after="0"/>
      </w:pPr>
      <w:r>
        <w:separator/>
      </w:r>
    </w:p>
  </w:endnote>
  <w:endnote w:type="continuationSeparator" w:id="0">
    <w:p w:rsidR="009233E8" w:rsidRDefault="009233E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33E8" w:rsidRDefault="009233E8">
      <w:pPr>
        <w:spacing w:before="0" w:after="0"/>
      </w:pPr>
      <w:r>
        <w:separator/>
      </w:r>
    </w:p>
  </w:footnote>
  <w:footnote w:type="continuationSeparator" w:id="0">
    <w:p w:rsidR="009233E8" w:rsidRDefault="009233E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0/31/2023"/>
    <w:docVar w:name="MonthStart" w:val="10/1/2023"/>
    <w:docVar w:name="ShowDynamicGuides" w:val="1"/>
    <w:docVar w:name="ShowMarginGuides" w:val="0"/>
    <w:docVar w:name="ShowOutlines" w:val="0"/>
    <w:docVar w:name="ShowStaticGuides" w:val="0"/>
  </w:docVars>
  <w:rsids>
    <w:rsidRoot w:val="00EB5B7C"/>
    <w:rsid w:val="00124ADC"/>
    <w:rsid w:val="00193E15"/>
    <w:rsid w:val="0025748C"/>
    <w:rsid w:val="002F7032"/>
    <w:rsid w:val="00320970"/>
    <w:rsid w:val="00375B27"/>
    <w:rsid w:val="005B0C48"/>
    <w:rsid w:val="00682FA7"/>
    <w:rsid w:val="00812DAD"/>
    <w:rsid w:val="0081356A"/>
    <w:rsid w:val="009233E8"/>
    <w:rsid w:val="00925ED9"/>
    <w:rsid w:val="00997C7D"/>
    <w:rsid w:val="009A164A"/>
    <w:rsid w:val="009A7C5B"/>
    <w:rsid w:val="00BC6A26"/>
    <w:rsid w:val="00BF0FEE"/>
    <w:rsid w:val="00BF4383"/>
    <w:rsid w:val="00C41633"/>
    <w:rsid w:val="00CB00F4"/>
    <w:rsid w:val="00D86D82"/>
    <w:rsid w:val="00EA415B"/>
    <w:rsid w:val="00EB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4FF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472C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holmes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CA851197F64203AAA91C803B3E9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9404E-8313-4F57-B0EA-0459EA586811}"/>
      </w:docPartPr>
      <w:docPartBody>
        <w:p w:rsidR="00000000" w:rsidRDefault="00107955">
          <w:pPr>
            <w:pStyle w:val="12CA851197F64203AAA91C803B3E9664"/>
          </w:pPr>
          <w:r>
            <w:t>Sunday</w:t>
          </w:r>
        </w:p>
      </w:docPartBody>
    </w:docPart>
    <w:docPart>
      <w:docPartPr>
        <w:name w:val="86F612CADC7C4A9A9F355024B18C1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A1FCD-F4C3-4C54-B6E7-893527293DF7}"/>
      </w:docPartPr>
      <w:docPartBody>
        <w:p w:rsidR="00000000" w:rsidRDefault="00107955">
          <w:pPr>
            <w:pStyle w:val="86F612CADC7C4A9A9F355024B18C1A57"/>
          </w:pPr>
          <w:r>
            <w:t>Monday</w:t>
          </w:r>
        </w:p>
      </w:docPartBody>
    </w:docPart>
    <w:docPart>
      <w:docPartPr>
        <w:name w:val="ADE16FCEBE2A4B29B871B41BFE535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55ECC-B5AE-45CB-9520-373583B4CC10}"/>
      </w:docPartPr>
      <w:docPartBody>
        <w:p w:rsidR="00000000" w:rsidRDefault="00107955">
          <w:pPr>
            <w:pStyle w:val="ADE16FCEBE2A4B29B871B41BFE5353D1"/>
          </w:pPr>
          <w:r>
            <w:t>Tuesday</w:t>
          </w:r>
        </w:p>
      </w:docPartBody>
    </w:docPart>
    <w:docPart>
      <w:docPartPr>
        <w:name w:val="0A805785EA4346CEA7174FD7F3148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08DF1-64EB-4C1A-B4D8-46350B873613}"/>
      </w:docPartPr>
      <w:docPartBody>
        <w:p w:rsidR="00000000" w:rsidRDefault="00107955">
          <w:pPr>
            <w:pStyle w:val="0A805785EA4346CEA7174FD7F3148C71"/>
          </w:pPr>
          <w:r>
            <w:t>Wednesday</w:t>
          </w:r>
        </w:p>
      </w:docPartBody>
    </w:docPart>
    <w:docPart>
      <w:docPartPr>
        <w:name w:val="2F4A6E40B9DF4380B351714619FA8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D9E04-F5CF-480C-9814-6735591A875E}"/>
      </w:docPartPr>
      <w:docPartBody>
        <w:p w:rsidR="00000000" w:rsidRDefault="00107955">
          <w:pPr>
            <w:pStyle w:val="2F4A6E40B9DF4380B351714619FA863A"/>
          </w:pPr>
          <w:r>
            <w:t>Thursday</w:t>
          </w:r>
        </w:p>
      </w:docPartBody>
    </w:docPart>
    <w:docPart>
      <w:docPartPr>
        <w:name w:val="CB8DAB7E77BD4B839FD3265D81FE9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EEBCE-B161-43F3-936D-E626230FB4A2}"/>
      </w:docPartPr>
      <w:docPartBody>
        <w:p w:rsidR="00000000" w:rsidRDefault="00107955">
          <w:pPr>
            <w:pStyle w:val="CB8DAB7E77BD4B839FD3265D81FE9345"/>
          </w:pPr>
          <w:r>
            <w:t>Friday</w:t>
          </w:r>
        </w:p>
      </w:docPartBody>
    </w:docPart>
    <w:docPart>
      <w:docPartPr>
        <w:name w:val="520AFF0264D94E17B728D43795103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5017D-2BC3-4DEB-B34C-1302BE1B2E54}"/>
      </w:docPartPr>
      <w:docPartBody>
        <w:p w:rsidR="00000000" w:rsidRDefault="00107955">
          <w:pPr>
            <w:pStyle w:val="520AFF0264D94E17B728D43795103D32"/>
          </w:pPr>
          <w:r>
            <w:t>Saturday</w:t>
          </w:r>
        </w:p>
      </w:docPartBody>
    </w:docPart>
    <w:docPart>
      <w:docPartPr>
        <w:name w:val="AE41FA10E34147E2823C1886EB6B3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2A4B8-446C-4483-98FA-1FA44E49B050}"/>
      </w:docPartPr>
      <w:docPartBody>
        <w:p w:rsidR="00000000" w:rsidRDefault="00107955">
          <w:pPr>
            <w:pStyle w:val="AE41FA10E34147E2823C1886EB6B314A"/>
          </w:pPr>
          <w:r>
            <w:t xml:space="preserve">View and edit this document in Word on your computer, tablet, or phone. You can edit text; easily insert content such as pictures, shapes, and tables; and seamlessly save the document to the cloud from Word on your Windows, Mac, Android, or iOS </w:t>
          </w:r>
          <w:r>
            <w:t>device.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55"/>
    <w:rsid w:val="0010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5C12DC210D441C83BEDAA0A1D4AE99">
    <w:name w:val="215C12DC210D441C83BEDAA0A1D4AE99"/>
  </w:style>
  <w:style w:type="paragraph" w:customStyle="1" w:styleId="77D43F35709D468FA66C39C6CCDEFE1C">
    <w:name w:val="77D43F35709D468FA66C39C6CCDEFE1C"/>
  </w:style>
  <w:style w:type="paragraph" w:customStyle="1" w:styleId="E0C3EE41F83B4CDD8C3545BC9D77B724">
    <w:name w:val="E0C3EE41F83B4CDD8C3545BC9D77B724"/>
  </w:style>
  <w:style w:type="paragraph" w:customStyle="1" w:styleId="12CA851197F64203AAA91C803B3E9664">
    <w:name w:val="12CA851197F64203AAA91C803B3E9664"/>
  </w:style>
  <w:style w:type="paragraph" w:customStyle="1" w:styleId="86F612CADC7C4A9A9F355024B18C1A57">
    <w:name w:val="86F612CADC7C4A9A9F355024B18C1A57"/>
  </w:style>
  <w:style w:type="paragraph" w:customStyle="1" w:styleId="ADE16FCEBE2A4B29B871B41BFE5353D1">
    <w:name w:val="ADE16FCEBE2A4B29B871B41BFE5353D1"/>
  </w:style>
  <w:style w:type="paragraph" w:customStyle="1" w:styleId="0A805785EA4346CEA7174FD7F3148C71">
    <w:name w:val="0A805785EA4346CEA7174FD7F3148C71"/>
  </w:style>
  <w:style w:type="paragraph" w:customStyle="1" w:styleId="2F4A6E40B9DF4380B351714619FA863A">
    <w:name w:val="2F4A6E40B9DF4380B351714619FA863A"/>
  </w:style>
  <w:style w:type="paragraph" w:customStyle="1" w:styleId="CB8DAB7E77BD4B839FD3265D81FE9345">
    <w:name w:val="CB8DAB7E77BD4B839FD3265D81FE9345"/>
  </w:style>
  <w:style w:type="paragraph" w:customStyle="1" w:styleId="520AFF0264D94E17B728D43795103D32">
    <w:name w:val="520AFF0264D94E17B728D43795103D32"/>
  </w:style>
  <w:style w:type="paragraph" w:customStyle="1" w:styleId="AE41FA10E34147E2823C1886EB6B314A">
    <w:name w:val="AE41FA10E34147E2823C1886EB6B31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604AB9-F390-4253-BCE8-685183EB4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2023-09-12T15:18:00Z</dcterms:created>
  <dcterms:modified xsi:type="dcterms:W3CDTF">2023-09-12T15:29:00Z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