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>
        <w:tc>
          <w:tcPr>
            <w:tcW w:w="11016" w:type="dxa"/>
            <w:shd w:val="clear" w:color="auto" w:fill="1F3864" w:themeFill="accent1" w:themeFillShade="80"/>
          </w:tcPr>
          <w:p w:rsidR="00EA415B" w:rsidRDefault="00375B27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574720">
              <w:t>September</w:t>
            </w:r>
            <w:r>
              <w:fldChar w:fldCharType="end"/>
            </w:r>
          </w:p>
        </w:tc>
      </w:tr>
      <w:tr w:rsidR="00EA415B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1F3864" w:themeFill="accent1" w:themeFillShade="80"/>
          </w:tcPr>
          <w:p w:rsidR="00EA415B" w:rsidRDefault="00375B27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574720">
              <w:t>2023</w:t>
            </w:r>
            <w:r>
              <w:fldChar w:fldCharType="end"/>
            </w:r>
          </w:p>
        </w:tc>
      </w:tr>
      <w:tr w:rsidR="00EA415B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:rsidR="00EA415B" w:rsidRDefault="00574720">
            <w:pPr>
              <w:pStyle w:val="Subtitle"/>
            </w:pPr>
            <w:r>
              <w:t>GLASGOW SCOTTIE BAND CALENDAR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EA415B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:rsidR="00EA415B" w:rsidRDefault="00574720">
            <w:pPr>
              <w:pStyle w:val="Title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543810" cy="2103120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lasgow Show Shirt 2023 (1)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1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id w:val="-794213661"/>
              <w:placeholder>
                <w:docPart w:val="B0544534E32E44009637BFD38E0DD082"/>
              </w:placeholder>
              <w:temporary/>
              <w:showingPlcHdr/>
              <w15:appearance w15:val="hidden"/>
            </w:sdtPr>
            <w:sdtEndPr/>
            <w:sdtContent>
              <w:p w:rsidR="00EA415B" w:rsidRDefault="00375B27">
                <w:pPr>
                  <w:pStyle w:val="BodyText"/>
                  <w:rPr>
                    <w:lang w:val="fr-FR"/>
                  </w:rPr>
                </w:pPr>
                <w:r>
                  <w:t>To get started right away, just click any placeholder text (such as this) and start typing to replace it with your own. Want to insert a picture from your files or add a shape? You got it! On the Insert tab of the ribbon, just tap the option you need.</w:t>
                </w:r>
              </w:p>
            </w:sdtContent>
          </w:sdt>
        </w:tc>
        <w:tc>
          <w:tcPr>
            <w:tcW w:w="4186" w:type="dxa"/>
          </w:tcPr>
          <w:p w:rsidR="00EA415B" w:rsidRDefault="00EA415B">
            <w:pPr>
              <w:jc w:val="center"/>
            </w:pP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EA415B" w:rsidTr="00EA4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bookmarkEnd w:id="0" w:displacedByCustomXml="next"/>
        <w:sdt>
          <w:sdtPr>
            <w:id w:val="2085032416"/>
            <w:placeholder>
              <w:docPart w:val="9406D1E6F49E48179FFFE699BB1551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:rsidR="00EA415B" w:rsidRDefault="00375B27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:rsidR="00EA415B" w:rsidRDefault="0004330B">
            <w:pPr>
              <w:pStyle w:val="Days"/>
            </w:pPr>
            <w:sdt>
              <w:sdtPr>
                <w:id w:val="2141225648"/>
                <w:placeholder>
                  <w:docPart w:val="E19A656E91964D618A0654973BFED03B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Monday</w:t>
                </w:r>
              </w:sdtContent>
            </w:sdt>
          </w:p>
        </w:tc>
        <w:tc>
          <w:tcPr>
            <w:tcW w:w="1540" w:type="dxa"/>
          </w:tcPr>
          <w:p w:rsidR="00EA415B" w:rsidRDefault="0004330B">
            <w:pPr>
              <w:pStyle w:val="Days"/>
            </w:pPr>
            <w:sdt>
              <w:sdtPr>
                <w:id w:val="-225834277"/>
                <w:placeholder>
                  <w:docPart w:val="6E689DE798A94833B84C559CC97C0371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Tuesday</w:t>
                </w:r>
              </w:sdtContent>
            </w:sdt>
          </w:p>
        </w:tc>
        <w:tc>
          <w:tcPr>
            <w:tcW w:w="1552" w:type="dxa"/>
          </w:tcPr>
          <w:p w:rsidR="00EA415B" w:rsidRDefault="0004330B">
            <w:pPr>
              <w:pStyle w:val="Days"/>
            </w:pPr>
            <w:sdt>
              <w:sdtPr>
                <w:id w:val="-1121838800"/>
                <w:placeholder>
                  <w:docPart w:val="D899D60898F54F209C41DE34E17E5B0A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Wednesday</w:t>
                </w:r>
              </w:sdtContent>
            </w:sdt>
          </w:p>
        </w:tc>
        <w:tc>
          <w:tcPr>
            <w:tcW w:w="1543" w:type="dxa"/>
          </w:tcPr>
          <w:p w:rsidR="00EA415B" w:rsidRDefault="0004330B">
            <w:pPr>
              <w:pStyle w:val="Days"/>
            </w:pPr>
            <w:sdt>
              <w:sdtPr>
                <w:id w:val="-1805692476"/>
                <w:placeholder>
                  <w:docPart w:val="BB7FDB73FAFF4FDE8D1A243E1C1AFCF2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Thursday</w:t>
                </w:r>
              </w:sdtContent>
            </w:sdt>
          </w:p>
        </w:tc>
        <w:tc>
          <w:tcPr>
            <w:tcW w:w="1533" w:type="dxa"/>
          </w:tcPr>
          <w:p w:rsidR="00EA415B" w:rsidRDefault="0004330B">
            <w:pPr>
              <w:pStyle w:val="Days"/>
            </w:pPr>
            <w:sdt>
              <w:sdtPr>
                <w:id w:val="815225377"/>
                <w:placeholder>
                  <w:docPart w:val="7DA12E7ECD7C45AFBA4E7DC031654965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Friday</w:t>
                </w:r>
              </w:sdtContent>
            </w:sdt>
          </w:p>
        </w:tc>
        <w:tc>
          <w:tcPr>
            <w:tcW w:w="1542" w:type="dxa"/>
          </w:tcPr>
          <w:p w:rsidR="00EA415B" w:rsidRDefault="0004330B">
            <w:pPr>
              <w:pStyle w:val="Days"/>
            </w:pPr>
            <w:sdt>
              <w:sdtPr>
                <w:id w:val="36251574"/>
                <w:placeholder>
                  <w:docPart w:val="5DB6B4F2855242DA9312758100C7D2F3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Saturday</w:t>
                </w:r>
              </w:sdtContent>
            </w:sdt>
          </w:p>
        </w:tc>
      </w:tr>
      <w:tr w:rsidR="00EA415B" w:rsidTr="00EA415B">
        <w:tc>
          <w:tcPr>
            <w:tcW w:w="1536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574720"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574720"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57472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574720"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57472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5B0C48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574720"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57472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81356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574720"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57472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9A7C5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574720"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9A7C5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9A7C5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574720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574720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574720"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574720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574720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574720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574720">
              <w:rPr>
                <w:noProof/>
              </w:rPr>
              <w:t>2</w:t>
            </w:r>
            <w:r>
              <w:fldChar w:fldCharType="end"/>
            </w:r>
          </w:p>
        </w:tc>
      </w:tr>
      <w:tr w:rsidR="00EA415B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Pr="00574720" w:rsidRDefault="00574720">
            <w:pPr>
              <w:rPr>
                <w:sz w:val="16"/>
                <w:szCs w:val="16"/>
              </w:rPr>
            </w:pPr>
            <w:r w:rsidRPr="00574720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RACTICE</w:t>
            </w:r>
          </w:p>
          <w:p w:rsidR="00574720" w:rsidRPr="00574720" w:rsidRDefault="00574720">
            <w:pPr>
              <w:rPr>
                <w:sz w:val="16"/>
                <w:szCs w:val="16"/>
              </w:rPr>
            </w:pPr>
            <w:r w:rsidRPr="00574720">
              <w:rPr>
                <w:sz w:val="16"/>
                <w:szCs w:val="16"/>
              </w:rPr>
              <w:t>3:30-5pm</w:t>
            </w:r>
          </w:p>
          <w:p w:rsidR="00574720" w:rsidRPr="00574720" w:rsidRDefault="00574720">
            <w:pPr>
              <w:rPr>
                <w:sz w:val="16"/>
                <w:szCs w:val="16"/>
              </w:rPr>
            </w:pPr>
            <w:r w:rsidRPr="00574720">
              <w:rPr>
                <w:sz w:val="16"/>
                <w:szCs w:val="16"/>
              </w:rPr>
              <w:t xml:space="preserve">Football Game </w:t>
            </w:r>
            <w:r>
              <w:rPr>
                <w:sz w:val="16"/>
                <w:szCs w:val="16"/>
              </w:rPr>
              <w:t>vs Monroe CO  7pm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</w:tr>
      <w:tr w:rsidR="00EA415B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574720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574720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574720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574720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574720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574720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574720">
              <w:rPr>
                <w:noProof/>
              </w:rPr>
              <w:t>9</w:t>
            </w:r>
            <w:r>
              <w:fldChar w:fldCharType="end"/>
            </w:r>
          </w:p>
        </w:tc>
      </w:tr>
      <w:tr w:rsidR="00EA415B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574720">
            <w:r>
              <w:t>Labor Day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574720">
            <w:r>
              <w:t>PRACTICE</w:t>
            </w:r>
          </w:p>
          <w:p w:rsidR="00574720" w:rsidRDefault="00574720">
            <w:r>
              <w:t>3:30-6:45pm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Default="00574720">
            <w:r>
              <w:t>No Practice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>
            <w:r>
              <w:t>PRACTICE</w:t>
            </w:r>
          </w:p>
          <w:p w:rsidR="00EA415B" w:rsidRDefault="00574720" w:rsidP="00574720">
            <w:r>
              <w:t>3:30-6:45</w:t>
            </w:r>
            <w:r>
              <w:t>pm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>
            <w:r>
              <w:t>PRACTICE</w:t>
            </w:r>
          </w:p>
          <w:p w:rsidR="00EA415B" w:rsidRDefault="00574720" w:rsidP="00574720">
            <w:r>
              <w:t>3:30-6:45</w:t>
            </w:r>
            <w:r>
              <w:t>pm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EA415B" w:rsidRPr="00574720" w:rsidRDefault="00574720">
            <w:pPr>
              <w:rPr>
                <w:sz w:val="16"/>
                <w:szCs w:val="16"/>
              </w:rPr>
            </w:pPr>
            <w:r w:rsidRPr="00574720">
              <w:rPr>
                <w:sz w:val="16"/>
                <w:szCs w:val="16"/>
              </w:rPr>
              <w:t>Glasgow Home Band Context</w:t>
            </w:r>
          </w:p>
          <w:p w:rsidR="00574720" w:rsidRDefault="00574720">
            <w:r w:rsidRPr="00574720">
              <w:rPr>
                <w:sz w:val="16"/>
                <w:szCs w:val="16"/>
              </w:rPr>
              <w:t>Practice with W. Dale Warrant</w:t>
            </w:r>
            <w:r>
              <w:t xml:space="preserve"> 8am-12pm</w:t>
            </w:r>
          </w:p>
        </w:tc>
      </w:tr>
      <w:tr w:rsidR="00EA415B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574720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574720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574720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574720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574720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574720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574720">
              <w:rPr>
                <w:noProof/>
              </w:rPr>
              <w:t>16</w:t>
            </w:r>
            <w:r>
              <w:fldChar w:fldCharType="end"/>
            </w:r>
          </w:p>
        </w:tc>
      </w:tr>
      <w:tr w:rsidR="00574720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>
            <w:r>
              <w:t>PRACTICE</w:t>
            </w:r>
          </w:p>
          <w:p w:rsidR="00574720" w:rsidRDefault="00574720" w:rsidP="00574720">
            <w:r>
              <w:t>3:30-</w:t>
            </w:r>
            <w:r>
              <w:t>5:15pm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>
            <w:r>
              <w:t>PRACTICE</w:t>
            </w:r>
          </w:p>
          <w:p w:rsidR="00574720" w:rsidRDefault="00574720" w:rsidP="00574720">
            <w:r>
              <w:t>3:30-6:45pm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>
            <w:r>
              <w:t>No Practice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>
            <w:r>
              <w:t>PRACTICE</w:t>
            </w:r>
          </w:p>
          <w:p w:rsidR="00574720" w:rsidRDefault="00574720" w:rsidP="00574720">
            <w:r>
              <w:t>3:30-6:45pm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Pr="00574720" w:rsidRDefault="00574720" w:rsidP="00574720">
            <w:pPr>
              <w:rPr>
                <w:sz w:val="16"/>
                <w:szCs w:val="16"/>
              </w:rPr>
            </w:pPr>
            <w:r w:rsidRPr="00574720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RACTICE</w:t>
            </w:r>
          </w:p>
          <w:p w:rsidR="00574720" w:rsidRPr="00574720" w:rsidRDefault="00574720" w:rsidP="00574720">
            <w:pPr>
              <w:rPr>
                <w:sz w:val="16"/>
                <w:szCs w:val="16"/>
              </w:rPr>
            </w:pPr>
            <w:r w:rsidRPr="00574720">
              <w:rPr>
                <w:sz w:val="16"/>
                <w:szCs w:val="16"/>
              </w:rPr>
              <w:t>3:30-5pm</w:t>
            </w:r>
          </w:p>
          <w:p w:rsidR="00574720" w:rsidRPr="00574720" w:rsidRDefault="00574720" w:rsidP="00574720">
            <w:pPr>
              <w:rPr>
                <w:sz w:val="16"/>
                <w:szCs w:val="16"/>
              </w:rPr>
            </w:pPr>
            <w:r w:rsidRPr="00574720">
              <w:rPr>
                <w:sz w:val="16"/>
                <w:szCs w:val="16"/>
              </w:rPr>
              <w:t xml:space="preserve">Football Game </w:t>
            </w:r>
            <w:r>
              <w:rPr>
                <w:sz w:val="16"/>
                <w:szCs w:val="16"/>
              </w:rPr>
              <w:t xml:space="preserve">vs </w:t>
            </w:r>
            <w:r>
              <w:rPr>
                <w:sz w:val="16"/>
                <w:szCs w:val="16"/>
              </w:rPr>
              <w:t>Barron</w:t>
            </w:r>
            <w:r>
              <w:rPr>
                <w:sz w:val="16"/>
                <w:szCs w:val="16"/>
              </w:rPr>
              <w:t xml:space="preserve"> CO  7pm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>
            <w:r>
              <w:t>TBD</w:t>
            </w:r>
          </w:p>
        </w:tc>
      </w:tr>
      <w:tr w:rsidR="00574720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:rsidR="00574720" w:rsidRDefault="00574720" w:rsidP="00574720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:rsidR="00574720" w:rsidRDefault="00574720" w:rsidP="00574720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:rsidR="00574720" w:rsidRDefault="00574720" w:rsidP="00574720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:rsidR="00574720" w:rsidRDefault="00574720" w:rsidP="00574720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:rsidR="00574720" w:rsidRDefault="00574720" w:rsidP="00574720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:rsidR="00574720" w:rsidRDefault="00574720" w:rsidP="0057472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574720" w:rsidRDefault="00574720" w:rsidP="00574720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574720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>
            <w:r>
              <w:t>PRACTICE</w:t>
            </w:r>
          </w:p>
          <w:p w:rsidR="00574720" w:rsidRDefault="00574720" w:rsidP="00574720">
            <w:r>
              <w:t>3:30-5:15pm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>
            <w:r>
              <w:t>PRACTICE</w:t>
            </w:r>
          </w:p>
          <w:p w:rsidR="00574720" w:rsidRDefault="00574720" w:rsidP="00574720">
            <w:r>
              <w:t>3:30-6:45pm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D17948" w:rsidP="00574720">
            <w:r>
              <w:t>No Practice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>
            <w:r>
              <w:t>PRACTICE</w:t>
            </w:r>
          </w:p>
          <w:p w:rsidR="00574720" w:rsidRDefault="00574720" w:rsidP="00574720">
            <w:r>
              <w:t>3:30-6:45pm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>
            <w:r>
              <w:t>PRACTICE</w:t>
            </w:r>
          </w:p>
          <w:p w:rsidR="00574720" w:rsidRDefault="00574720" w:rsidP="00574720">
            <w:r>
              <w:t>3:30-6:45pm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D17948" w:rsidP="00574720">
            <w:r>
              <w:t>CONTEST DAY PULASKI COUNTY INVITATIONAL</w:t>
            </w:r>
          </w:p>
        </w:tc>
      </w:tr>
      <w:tr w:rsidR="00574720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:rsidR="00574720" w:rsidRDefault="00574720" w:rsidP="0057472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:rsidR="00574720" w:rsidRDefault="00574720" w:rsidP="0057472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:rsidR="00574720" w:rsidRDefault="00574720" w:rsidP="0057472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:rsidR="00574720" w:rsidRDefault="00574720" w:rsidP="0057472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:rsidR="00574720" w:rsidRDefault="00574720" w:rsidP="0057472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:rsidR="00574720" w:rsidRDefault="00574720" w:rsidP="0057472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574720" w:rsidRDefault="00574720" w:rsidP="0057472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574720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>
            <w:r>
              <w:t>PRACTICE</w:t>
            </w:r>
          </w:p>
          <w:p w:rsidR="00574720" w:rsidRDefault="00574720" w:rsidP="00574720">
            <w:r>
              <w:t>3:30-5:15pm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>
            <w:r>
              <w:t>PRACTICE</w:t>
            </w:r>
          </w:p>
          <w:p w:rsidR="00574720" w:rsidRDefault="00574720" w:rsidP="00574720">
            <w:r>
              <w:t>3:30-6:45pm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D17948" w:rsidP="00574720">
            <w:r>
              <w:t>No Practice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574720" w:rsidP="00574720">
            <w:r>
              <w:t>PRACTICE</w:t>
            </w:r>
          </w:p>
          <w:p w:rsidR="00574720" w:rsidRDefault="00574720" w:rsidP="00574720">
            <w:r>
              <w:t>3:30-6:45pm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:rsidR="00D17948" w:rsidRPr="00574720" w:rsidRDefault="00D17948" w:rsidP="00D17948">
            <w:pPr>
              <w:rPr>
                <w:sz w:val="16"/>
                <w:szCs w:val="16"/>
              </w:rPr>
            </w:pPr>
            <w:r w:rsidRPr="00574720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RACTICE</w:t>
            </w:r>
          </w:p>
          <w:p w:rsidR="00D17948" w:rsidRPr="00574720" w:rsidRDefault="00D17948" w:rsidP="00D17948">
            <w:pPr>
              <w:rPr>
                <w:sz w:val="16"/>
                <w:szCs w:val="16"/>
              </w:rPr>
            </w:pPr>
            <w:r w:rsidRPr="00574720">
              <w:rPr>
                <w:sz w:val="16"/>
                <w:szCs w:val="16"/>
              </w:rPr>
              <w:t>3:30-</w:t>
            </w:r>
            <w:r>
              <w:rPr>
                <w:sz w:val="16"/>
                <w:szCs w:val="16"/>
              </w:rPr>
              <w:t>6:45p</w:t>
            </w:r>
            <w:r w:rsidRPr="00574720">
              <w:rPr>
                <w:sz w:val="16"/>
                <w:szCs w:val="16"/>
              </w:rPr>
              <w:t>m</w:t>
            </w:r>
          </w:p>
          <w:p w:rsidR="00574720" w:rsidRDefault="00D17948" w:rsidP="00D17948">
            <w:r w:rsidRPr="00574720">
              <w:rPr>
                <w:sz w:val="16"/>
                <w:szCs w:val="16"/>
              </w:rPr>
              <w:t xml:space="preserve">Football Game </w:t>
            </w:r>
            <w:r>
              <w:rPr>
                <w:sz w:val="16"/>
                <w:szCs w:val="16"/>
              </w:rPr>
              <w:t xml:space="preserve">vs </w:t>
            </w:r>
            <w:r>
              <w:rPr>
                <w:sz w:val="16"/>
                <w:szCs w:val="16"/>
              </w:rPr>
              <w:t xml:space="preserve">F. </w:t>
            </w:r>
            <w:proofErr w:type="gramStart"/>
            <w:r>
              <w:rPr>
                <w:sz w:val="16"/>
                <w:szCs w:val="16"/>
              </w:rPr>
              <w:t>Simpson</w:t>
            </w:r>
            <w:r>
              <w:rPr>
                <w:sz w:val="16"/>
                <w:szCs w:val="16"/>
              </w:rPr>
              <w:t xml:space="preserve">  7</w:t>
            </w:r>
            <w:proofErr w:type="gramEnd"/>
            <w:r>
              <w:rPr>
                <w:sz w:val="16"/>
                <w:szCs w:val="16"/>
              </w:rPr>
              <w:t>pm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574720" w:rsidRDefault="00D17948" w:rsidP="00574720">
            <w:r>
              <w:t>TBA</w:t>
            </w:r>
          </w:p>
        </w:tc>
      </w:tr>
      <w:tr w:rsidR="00574720" w:rsidTr="00EA415B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:rsidR="00574720" w:rsidRDefault="00574720" w:rsidP="0057472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:rsidR="00574720" w:rsidRDefault="00574720" w:rsidP="0057472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:rsidR="00574720" w:rsidRDefault="00574720" w:rsidP="00574720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:rsidR="00574720" w:rsidRDefault="00574720" w:rsidP="00574720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:rsidR="00574720" w:rsidRDefault="00574720" w:rsidP="00574720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:rsidR="00574720" w:rsidRDefault="00574720" w:rsidP="00574720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:rsidR="00574720" w:rsidRDefault="00574720" w:rsidP="00574720">
            <w:pPr>
              <w:pStyle w:val="Dates"/>
            </w:pPr>
          </w:p>
        </w:tc>
      </w:tr>
      <w:tr w:rsidR="00574720" w:rsidTr="00EA415B">
        <w:trPr>
          <w:trHeight w:hRule="exact" w:val="864"/>
        </w:trPr>
        <w:tc>
          <w:tcPr>
            <w:tcW w:w="1536" w:type="dxa"/>
          </w:tcPr>
          <w:p w:rsidR="00574720" w:rsidRDefault="00574720" w:rsidP="00574720"/>
        </w:tc>
        <w:tc>
          <w:tcPr>
            <w:tcW w:w="1538" w:type="dxa"/>
          </w:tcPr>
          <w:p w:rsidR="00574720" w:rsidRDefault="00574720" w:rsidP="00574720"/>
        </w:tc>
        <w:tc>
          <w:tcPr>
            <w:tcW w:w="1540" w:type="dxa"/>
          </w:tcPr>
          <w:p w:rsidR="00574720" w:rsidRDefault="00574720" w:rsidP="00574720"/>
        </w:tc>
        <w:tc>
          <w:tcPr>
            <w:tcW w:w="1552" w:type="dxa"/>
          </w:tcPr>
          <w:p w:rsidR="00574720" w:rsidRDefault="00574720" w:rsidP="00574720"/>
        </w:tc>
        <w:tc>
          <w:tcPr>
            <w:tcW w:w="1543" w:type="dxa"/>
          </w:tcPr>
          <w:p w:rsidR="00574720" w:rsidRDefault="00574720" w:rsidP="00574720"/>
        </w:tc>
        <w:tc>
          <w:tcPr>
            <w:tcW w:w="1533" w:type="dxa"/>
          </w:tcPr>
          <w:p w:rsidR="00574720" w:rsidRDefault="00574720" w:rsidP="00574720"/>
        </w:tc>
        <w:tc>
          <w:tcPr>
            <w:tcW w:w="1542" w:type="dxa"/>
          </w:tcPr>
          <w:p w:rsidR="00574720" w:rsidRDefault="00574720" w:rsidP="00574720"/>
        </w:tc>
      </w:tr>
    </w:tbl>
    <w:p w:rsidR="00EA415B" w:rsidRDefault="00EA415B">
      <w:pPr>
        <w:pStyle w:val="Quote"/>
      </w:pPr>
    </w:p>
    <w:sectPr w:rsidR="00EA415B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330B" w:rsidRDefault="0004330B">
      <w:pPr>
        <w:spacing w:before="0" w:after="0"/>
      </w:pPr>
      <w:r>
        <w:separator/>
      </w:r>
    </w:p>
  </w:endnote>
  <w:endnote w:type="continuationSeparator" w:id="0">
    <w:p w:rsidR="0004330B" w:rsidRDefault="0004330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330B" w:rsidRDefault="0004330B">
      <w:pPr>
        <w:spacing w:before="0" w:after="0"/>
      </w:pPr>
      <w:r>
        <w:separator/>
      </w:r>
    </w:p>
  </w:footnote>
  <w:footnote w:type="continuationSeparator" w:id="0">
    <w:p w:rsidR="0004330B" w:rsidRDefault="0004330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9/30/2023"/>
    <w:docVar w:name="MonthStart" w:val="9/1/2023"/>
    <w:docVar w:name="ShowDynamicGuides" w:val="1"/>
    <w:docVar w:name="ShowMarginGuides" w:val="0"/>
    <w:docVar w:name="ShowOutlines" w:val="0"/>
    <w:docVar w:name="ShowStaticGuides" w:val="0"/>
  </w:docVars>
  <w:rsids>
    <w:rsidRoot w:val="00574720"/>
    <w:rsid w:val="0004330B"/>
    <w:rsid w:val="00124ADC"/>
    <w:rsid w:val="00193E15"/>
    <w:rsid w:val="0025748C"/>
    <w:rsid w:val="002F7032"/>
    <w:rsid w:val="00320970"/>
    <w:rsid w:val="00375B27"/>
    <w:rsid w:val="00574720"/>
    <w:rsid w:val="005B0C48"/>
    <w:rsid w:val="00812DAD"/>
    <w:rsid w:val="0081356A"/>
    <w:rsid w:val="00925ED9"/>
    <w:rsid w:val="00997C7D"/>
    <w:rsid w:val="009A164A"/>
    <w:rsid w:val="009A7C5B"/>
    <w:rsid w:val="00BC6A26"/>
    <w:rsid w:val="00BF0FEE"/>
    <w:rsid w:val="00BF4383"/>
    <w:rsid w:val="00C41633"/>
    <w:rsid w:val="00CB00F4"/>
    <w:rsid w:val="00CE679C"/>
    <w:rsid w:val="00D17948"/>
    <w:rsid w:val="00D86D82"/>
    <w:rsid w:val="00EA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4FF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ind w:left="1152" w:right="1152"/>
    </w:pPr>
    <w:rPr>
      <w:i/>
      <w:iCs/>
      <w:color w:val="4472C4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4472C4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472C4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ottholmes\AppData\Roaming\Microsoft\Templates\Snapsho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0544534E32E44009637BFD38E0DD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FC124-ECD7-4CC8-BEE9-2EC0D3085DA5}"/>
      </w:docPartPr>
      <w:docPartBody>
        <w:p w:rsidR="00000000" w:rsidRDefault="000B4AE6">
          <w:pPr>
            <w:pStyle w:val="B0544534E32E44009637BFD38E0DD082"/>
          </w:pPr>
          <w:r>
            <w:t xml:space="preserve">To get started right away, just click any placeholder text (such as this) and start typing to replace it with your own. Want to insert a picture from your files or add a shape? You got </w:t>
          </w:r>
          <w:r>
            <w:t>it! On the Insert tab of the ribbon, just tap the option you need.</w:t>
          </w:r>
        </w:p>
      </w:docPartBody>
    </w:docPart>
    <w:docPart>
      <w:docPartPr>
        <w:name w:val="9406D1E6F49E48179FFFE699BB15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B3750-ADC9-49FD-993F-1529832F3D4C}"/>
      </w:docPartPr>
      <w:docPartBody>
        <w:p w:rsidR="00000000" w:rsidRDefault="000B4AE6">
          <w:pPr>
            <w:pStyle w:val="9406D1E6F49E48179FFFE699BB1551DD"/>
          </w:pPr>
          <w:r>
            <w:t>Sunday</w:t>
          </w:r>
        </w:p>
      </w:docPartBody>
    </w:docPart>
    <w:docPart>
      <w:docPartPr>
        <w:name w:val="E19A656E91964D618A0654973BFED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91010-20FA-4F6F-83D3-CEE49EEA0A08}"/>
      </w:docPartPr>
      <w:docPartBody>
        <w:p w:rsidR="00000000" w:rsidRDefault="000B4AE6">
          <w:pPr>
            <w:pStyle w:val="E19A656E91964D618A0654973BFED03B"/>
          </w:pPr>
          <w:r>
            <w:t>Monday</w:t>
          </w:r>
        </w:p>
      </w:docPartBody>
    </w:docPart>
    <w:docPart>
      <w:docPartPr>
        <w:name w:val="6E689DE798A94833B84C559CC97C0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DE187-2A4F-40F9-AC71-065E3EBC1B94}"/>
      </w:docPartPr>
      <w:docPartBody>
        <w:p w:rsidR="00000000" w:rsidRDefault="000B4AE6">
          <w:pPr>
            <w:pStyle w:val="6E689DE798A94833B84C559CC97C0371"/>
          </w:pPr>
          <w:r>
            <w:t>Tuesday</w:t>
          </w:r>
        </w:p>
      </w:docPartBody>
    </w:docPart>
    <w:docPart>
      <w:docPartPr>
        <w:name w:val="D899D60898F54F209C41DE34E17E5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DB201-FB24-47CA-9FC7-3ED1EB65D00C}"/>
      </w:docPartPr>
      <w:docPartBody>
        <w:p w:rsidR="00000000" w:rsidRDefault="000B4AE6">
          <w:pPr>
            <w:pStyle w:val="D899D60898F54F209C41DE34E17E5B0A"/>
          </w:pPr>
          <w:r>
            <w:t>Wednesday</w:t>
          </w:r>
        </w:p>
      </w:docPartBody>
    </w:docPart>
    <w:docPart>
      <w:docPartPr>
        <w:name w:val="BB7FDB73FAFF4FDE8D1A243E1C1AF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75FFB-33B6-4689-B106-E2F1CC5CA475}"/>
      </w:docPartPr>
      <w:docPartBody>
        <w:p w:rsidR="00000000" w:rsidRDefault="000B4AE6">
          <w:pPr>
            <w:pStyle w:val="BB7FDB73FAFF4FDE8D1A243E1C1AFCF2"/>
          </w:pPr>
          <w:r>
            <w:t>Thursday</w:t>
          </w:r>
        </w:p>
      </w:docPartBody>
    </w:docPart>
    <w:docPart>
      <w:docPartPr>
        <w:name w:val="7DA12E7ECD7C45AFBA4E7DC031654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1537F-FC52-439E-88FF-F08212183309}"/>
      </w:docPartPr>
      <w:docPartBody>
        <w:p w:rsidR="00000000" w:rsidRDefault="000B4AE6">
          <w:pPr>
            <w:pStyle w:val="7DA12E7ECD7C45AFBA4E7DC031654965"/>
          </w:pPr>
          <w:r>
            <w:t>Friday</w:t>
          </w:r>
        </w:p>
      </w:docPartBody>
    </w:docPart>
    <w:docPart>
      <w:docPartPr>
        <w:name w:val="5DB6B4F2855242DA9312758100C7D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C9687-9793-428E-AE09-A333DFFFCD91}"/>
      </w:docPartPr>
      <w:docPartBody>
        <w:p w:rsidR="00000000" w:rsidRDefault="000B4AE6">
          <w:pPr>
            <w:pStyle w:val="5DB6B4F2855242DA9312758100C7D2F3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AE6"/>
    <w:rsid w:val="000B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7CCC98D91DA4C2096AA1C01BA5198B1">
    <w:name w:val="17CCC98D91DA4C2096AA1C01BA5198B1"/>
  </w:style>
  <w:style w:type="paragraph" w:customStyle="1" w:styleId="94B892FC81C44EAFB7791933D6B407CE">
    <w:name w:val="94B892FC81C44EAFB7791933D6B407CE"/>
  </w:style>
  <w:style w:type="paragraph" w:customStyle="1" w:styleId="B0544534E32E44009637BFD38E0DD082">
    <w:name w:val="B0544534E32E44009637BFD38E0DD082"/>
  </w:style>
  <w:style w:type="paragraph" w:customStyle="1" w:styleId="9406D1E6F49E48179FFFE699BB1551DD">
    <w:name w:val="9406D1E6F49E48179FFFE699BB1551DD"/>
  </w:style>
  <w:style w:type="paragraph" w:customStyle="1" w:styleId="E19A656E91964D618A0654973BFED03B">
    <w:name w:val="E19A656E91964D618A0654973BFED03B"/>
  </w:style>
  <w:style w:type="paragraph" w:customStyle="1" w:styleId="6E689DE798A94833B84C559CC97C0371">
    <w:name w:val="6E689DE798A94833B84C559CC97C0371"/>
  </w:style>
  <w:style w:type="paragraph" w:customStyle="1" w:styleId="D899D60898F54F209C41DE34E17E5B0A">
    <w:name w:val="D899D60898F54F209C41DE34E17E5B0A"/>
  </w:style>
  <w:style w:type="paragraph" w:customStyle="1" w:styleId="BB7FDB73FAFF4FDE8D1A243E1C1AFCF2">
    <w:name w:val="BB7FDB73FAFF4FDE8D1A243E1C1AFCF2"/>
  </w:style>
  <w:style w:type="paragraph" w:customStyle="1" w:styleId="7DA12E7ECD7C45AFBA4E7DC031654965">
    <w:name w:val="7DA12E7ECD7C45AFBA4E7DC031654965"/>
  </w:style>
  <w:style w:type="paragraph" w:customStyle="1" w:styleId="5DB6B4F2855242DA9312758100C7D2F3">
    <w:name w:val="5DB6B4F2855242DA9312758100C7D2F3"/>
  </w:style>
  <w:style w:type="paragraph" w:customStyle="1" w:styleId="D1932A160D904F9CA12B9D9D7B08749C">
    <w:name w:val="D1932A160D904F9CA12B9D9D7B0874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D7853F-3334-40FF-8412-C6B7F375B26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79B3C89-5E39-4865-BF15-1C161E8F24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604AB9-F390-4253-BCE8-685183EB45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0</TotalTime>
  <Pages>1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2023-09-12T15:17:00Z</dcterms:created>
  <dcterms:modified xsi:type="dcterms:W3CDTF">2023-09-12T15:17:00Z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